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9C" w:rsidRPr="00D52AD6" w:rsidRDefault="0086659C" w:rsidP="006467DE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6659C" w:rsidRPr="0032738B" w:rsidRDefault="0086659C" w:rsidP="006467DE">
      <w:pPr>
        <w:widowControl/>
        <w:suppressAutoHyphens w:val="0"/>
        <w:autoSpaceDE/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CF2742">
        <w:rPr>
          <w:rFonts w:ascii="Calibri" w:hAnsi="Calibri" w:cs="Calibri"/>
          <w:b/>
          <w:bCs/>
          <w:noProof/>
          <w:color w:val="0000FF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pt;height:66.75pt;visibility:visible">
            <v:imagedata r:id="rId5" o:title=""/>
          </v:shape>
        </w:pict>
      </w: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86659C" w:rsidRDefault="0086659C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86659C" w:rsidRPr="00E61FE3" w:rsidRDefault="0086659C" w:rsidP="006467DE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86659C" w:rsidRPr="0032738B" w:rsidRDefault="0086659C" w:rsidP="006467DE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</w:p>
    <w:p w:rsidR="0086659C" w:rsidRPr="00981FBB" w:rsidRDefault="0086659C" w:rsidP="006467DE">
      <w:pPr>
        <w:widowControl/>
        <w:suppressAutoHyphens w:val="0"/>
        <w:autoSpaceDE/>
        <w:ind w:left="3540"/>
        <w:outlineLvl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ПОСТАНОВЛЕНИЕ № 94</w:t>
      </w:r>
    </w:p>
    <w:p w:rsidR="0086659C" w:rsidRPr="0032738B" w:rsidRDefault="0086659C" w:rsidP="006467DE">
      <w:pPr>
        <w:widowControl/>
        <w:suppressAutoHyphens w:val="0"/>
        <w:autoSpaceDE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гп. Виллози                                                                                                   от   22 февраля 2019</w:t>
      </w:r>
      <w:r w:rsidRPr="0032738B">
        <w:rPr>
          <w:sz w:val="24"/>
          <w:szCs w:val="24"/>
          <w:lang w:eastAsia="en-US"/>
        </w:rPr>
        <w:t xml:space="preserve"> г.</w:t>
      </w:r>
    </w:p>
    <w:p w:rsidR="0086659C" w:rsidRPr="0032738B" w:rsidRDefault="0086659C" w:rsidP="006467DE">
      <w:pPr>
        <w:widowControl/>
        <w:suppressAutoHyphens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86659C" w:rsidRPr="0032738B" w:rsidRDefault="0086659C" w:rsidP="006467DE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  <w:r w:rsidRPr="0032738B">
        <w:rPr>
          <w:sz w:val="24"/>
          <w:szCs w:val="24"/>
          <w:lang w:eastAsia="ru-RU"/>
        </w:rPr>
        <w:t>О</w:t>
      </w:r>
      <w:r w:rsidRPr="00E67A87">
        <w:rPr>
          <w:spacing w:val="-1"/>
        </w:rPr>
        <w:t xml:space="preserve"> </w:t>
      </w:r>
      <w:r w:rsidRPr="00E67A87">
        <w:rPr>
          <w:sz w:val="24"/>
          <w:szCs w:val="24"/>
          <w:lang w:eastAsia="en-US"/>
        </w:rPr>
        <w:t>внесении изменений</w:t>
      </w:r>
      <w:r w:rsidRPr="00E67A87">
        <w:rPr>
          <w:sz w:val="24"/>
          <w:szCs w:val="24"/>
          <w:lang w:eastAsia="ru-RU"/>
        </w:rPr>
        <w:t xml:space="preserve"> в</w:t>
      </w:r>
      <w:r>
        <w:rPr>
          <w:spacing w:val="-1"/>
        </w:rPr>
        <w:t xml:space="preserve"> </w:t>
      </w:r>
      <w:r>
        <w:rPr>
          <w:sz w:val="24"/>
          <w:szCs w:val="24"/>
          <w:lang w:eastAsia="ru-RU"/>
        </w:rPr>
        <w:t>муниципальную программу</w:t>
      </w:r>
      <w:r w:rsidRPr="0032738B">
        <w:rPr>
          <w:sz w:val="24"/>
          <w:szCs w:val="24"/>
          <w:lang w:eastAsia="ru-RU"/>
        </w:rPr>
        <w:t xml:space="preserve"> </w:t>
      </w:r>
    </w:p>
    <w:p w:rsidR="0086659C" w:rsidRPr="0032738B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rFonts w:ascii="Calibri" w:hAnsi="Calibri" w:cs="Calibri"/>
          <w:b/>
          <w:bCs/>
          <w:sz w:val="28"/>
          <w:szCs w:val="28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>«Сохранение и развитие культуры и информационного</w:t>
      </w:r>
    </w:p>
    <w:p w:rsidR="0086659C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(библиотечного) обслуживания  на территории </w:t>
      </w:r>
      <w:r>
        <w:rPr>
          <w:sz w:val="24"/>
          <w:szCs w:val="24"/>
          <w:lang w:eastAsia="en-US"/>
        </w:rPr>
        <w:t>муниципального</w:t>
      </w:r>
    </w:p>
    <w:p w:rsidR="0086659C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образования </w:t>
      </w:r>
      <w:r w:rsidRPr="0032738B">
        <w:rPr>
          <w:sz w:val="24"/>
          <w:szCs w:val="24"/>
          <w:lang w:eastAsia="en-US"/>
        </w:rPr>
        <w:t>Виллозс</w:t>
      </w:r>
      <w:r>
        <w:rPr>
          <w:sz w:val="24"/>
          <w:szCs w:val="24"/>
          <w:lang w:eastAsia="en-US"/>
        </w:rPr>
        <w:t>кое городское поселение Ломоносовского</w:t>
      </w:r>
    </w:p>
    <w:p w:rsidR="0086659C" w:rsidRPr="0032738B" w:rsidRDefault="0086659C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муниципального района Ленинградской области на 2018-2020</w:t>
      </w:r>
      <w:r w:rsidRPr="0032738B">
        <w:rPr>
          <w:sz w:val="24"/>
          <w:szCs w:val="24"/>
          <w:lang w:eastAsia="en-US"/>
        </w:rPr>
        <w:t xml:space="preserve"> годы»</w:t>
      </w:r>
    </w:p>
    <w:p w:rsidR="0086659C" w:rsidRPr="0032738B" w:rsidRDefault="0086659C" w:rsidP="006467DE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</w:p>
    <w:p w:rsidR="0086659C" w:rsidRPr="00E67A87" w:rsidRDefault="0086659C" w:rsidP="006467DE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32738B">
        <w:rPr>
          <w:b/>
          <w:bCs/>
          <w:sz w:val="24"/>
          <w:szCs w:val="24"/>
          <w:lang w:eastAsia="ru-RU"/>
        </w:rPr>
        <w:t xml:space="preserve">           </w:t>
      </w:r>
      <w:r w:rsidRPr="00600566">
        <w:rPr>
          <w:sz w:val="24"/>
          <w:szCs w:val="24"/>
          <w:lang w:eastAsia="ru-RU"/>
        </w:rPr>
        <w:t xml:space="preserve">В соответствии Федеральным законом «Об общих принципах организации местного самоуправления в Российской Федерации»  от 06.10.2003 года № 131-ФЗ,   </w:t>
      </w:r>
      <w:r w:rsidRPr="00E67A87">
        <w:rPr>
          <w:sz w:val="24"/>
          <w:szCs w:val="24"/>
          <w:lang w:eastAsia="ru-RU"/>
        </w:rPr>
        <w:t xml:space="preserve">в соответствии с Положением </w:t>
      </w:r>
      <w:hyperlink r:id="rId6" w:history="1">
        <w:r w:rsidRPr="00E67A87">
          <w:rPr>
            <w:sz w:val="24"/>
            <w:szCs w:val="24"/>
            <w:lang w:eastAsia="ru-RU"/>
          </w:rPr>
          <w:t xml:space="preserve">об администрации </w:t>
        </w:r>
        <w:r>
          <w:rPr>
            <w:sz w:val="24"/>
            <w:szCs w:val="24"/>
            <w:lang w:eastAsia="ru-RU"/>
          </w:rPr>
          <w:t xml:space="preserve">Виллозского городского поселения Ломоносовского </w:t>
        </w:r>
        <w:r w:rsidRPr="00E67A87">
          <w:rPr>
            <w:sz w:val="24"/>
            <w:szCs w:val="24"/>
            <w:lang w:eastAsia="ru-RU"/>
          </w:rPr>
          <w:t xml:space="preserve"> района </w:t>
        </w:r>
      </w:hyperlink>
      <w:r w:rsidRPr="00E67A87">
        <w:rPr>
          <w:sz w:val="24"/>
          <w:szCs w:val="24"/>
          <w:lang w:eastAsia="ru-RU"/>
        </w:rPr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86659C" w:rsidRPr="0032738B" w:rsidRDefault="0086659C" w:rsidP="006467DE">
      <w:pPr>
        <w:widowControl/>
        <w:suppressAutoHyphens w:val="0"/>
        <w:autoSpaceDN w:val="0"/>
        <w:adjustRightInd w:val="0"/>
        <w:ind w:left="284"/>
        <w:rPr>
          <w:sz w:val="24"/>
          <w:szCs w:val="24"/>
          <w:lang w:eastAsia="ru-RU"/>
        </w:rPr>
      </w:pPr>
    </w:p>
    <w:p w:rsidR="0086659C" w:rsidRPr="00981FBB" w:rsidRDefault="0086659C" w:rsidP="006467DE">
      <w:pPr>
        <w:widowControl/>
        <w:suppressAutoHyphens w:val="0"/>
        <w:autoSpaceDE/>
        <w:jc w:val="both"/>
        <w:outlineLvl w:val="0"/>
        <w:rPr>
          <w:b/>
          <w:bCs/>
          <w:color w:val="000000"/>
          <w:sz w:val="22"/>
          <w:szCs w:val="22"/>
          <w:lang w:eastAsia="en-US"/>
        </w:rPr>
      </w:pPr>
      <w:r w:rsidRPr="00981FBB">
        <w:rPr>
          <w:b/>
          <w:bCs/>
          <w:color w:val="000000"/>
          <w:sz w:val="22"/>
          <w:szCs w:val="22"/>
          <w:lang w:eastAsia="en-US"/>
        </w:rPr>
        <w:t>ПОСТАНОВЛЯЮ</w:t>
      </w:r>
      <w:r>
        <w:rPr>
          <w:b/>
          <w:bCs/>
          <w:color w:val="000000"/>
          <w:sz w:val="22"/>
          <w:szCs w:val="22"/>
          <w:lang w:eastAsia="en-US"/>
        </w:rPr>
        <w:t>:</w:t>
      </w:r>
    </w:p>
    <w:p w:rsidR="0086659C" w:rsidRPr="0032738B" w:rsidRDefault="0086659C" w:rsidP="006467DE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86659C" w:rsidRDefault="0086659C" w:rsidP="006467DE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E67A87">
        <w:rPr>
          <w:sz w:val="24"/>
          <w:szCs w:val="24"/>
          <w:lang w:eastAsia="en-US"/>
        </w:rPr>
        <w:t>Внести изменение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в </w:t>
      </w:r>
      <w:r w:rsidRPr="0032738B">
        <w:rPr>
          <w:sz w:val="24"/>
          <w:szCs w:val="24"/>
          <w:lang w:eastAsia="en-US"/>
        </w:rPr>
        <w:t xml:space="preserve">муниципальную программу «Сохранение и развитие культуры и </w:t>
      </w:r>
    </w:p>
    <w:p w:rsidR="0086659C" w:rsidRDefault="0086659C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 xml:space="preserve">муниципального </w:t>
      </w:r>
    </w:p>
    <w:p w:rsidR="0086659C" w:rsidRDefault="0086659C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Ломоносовского </w:t>
      </w:r>
    </w:p>
    <w:p w:rsidR="0086659C" w:rsidRDefault="0086659C" w:rsidP="001D2EB0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муниципального района Ленинградской области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годы»,  </w:t>
      </w:r>
      <w:r w:rsidRPr="00E67A87">
        <w:rPr>
          <w:sz w:val="24"/>
          <w:szCs w:val="24"/>
          <w:lang w:eastAsia="en-US"/>
        </w:rPr>
        <w:t>у</w:t>
      </w:r>
      <w:r>
        <w:rPr>
          <w:sz w:val="24"/>
          <w:szCs w:val="24"/>
          <w:lang w:eastAsia="en-US"/>
        </w:rPr>
        <w:t xml:space="preserve">твержденную </w:t>
      </w:r>
    </w:p>
    <w:p w:rsidR="0086659C" w:rsidRDefault="0086659C" w:rsidP="001D2EB0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Постановлением № 710 от       29</w:t>
      </w:r>
      <w:r w:rsidRPr="00E67A87">
        <w:rPr>
          <w:sz w:val="24"/>
          <w:szCs w:val="24"/>
          <w:lang w:eastAsia="en-US"/>
        </w:rPr>
        <w:t>.12.2017г</w:t>
      </w:r>
      <w:r>
        <w:rPr>
          <w:sz w:val="24"/>
          <w:szCs w:val="24"/>
          <w:lang w:eastAsia="en-US"/>
        </w:rPr>
        <w:t>, с учетом   изменений</w:t>
      </w:r>
      <w:r w:rsidRPr="00E67A87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внесенных </w:t>
      </w:r>
    </w:p>
    <w:p w:rsidR="0086659C" w:rsidRDefault="0086659C" w:rsidP="001D2EB0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Постановление главы администрации от 23 июля 2018г. № 338, от 29 декабря 2018г. № </w:t>
      </w:r>
    </w:p>
    <w:p w:rsidR="0086659C" w:rsidRPr="0032738B" w:rsidRDefault="0086659C" w:rsidP="001D2EB0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657 </w:t>
      </w:r>
      <w:r w:rsidRPr="00E67A87">
        <w:rPr>
          <w:sz w:val="24"/>
          <w:szCs w:val="24"/>
          <w:lang w:eastAsia="en-US"/>
        </w:rPr>
        <w:t>согласно</w:t>
      </w:r>
      <w:r>
        <w:rPr>
          <w:sz w:val="24"/>
          <w:szCs w:val="24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 xml:space="preserve">    приложению № 1.</w:t>
      </w:r>
    </w:p>
    <w:p w:rsidR="0086659C" w:rsidRDefault="0086659C" w:rsidP="006467DE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Приложение № 1</w:t>
      </w:r>
      <w:r>
        <w:rPr>
          <w:sz w:val="24"/>
          <w:szCs w:val="24"/>
          <w:lang w:eastAsia="en-US"/>
        </w:rPr>
        <w:t xml:space="preserve"> к Постановлению № 710 от 29</w:t>
      </w:r>
      <w:r w:rsidRPr="00694367">
        <w:rPr>
          <w:sz w:val="24"/>
          <w:szCs w:val="24"/>
          <w:lang w:eastAsia="en-US"/>
        </w:rPr>
        <w:t>.12.2017г. «муниципальная программа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 xml:space="preserve"> муниципального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>
        <w:rPr>
          <w:sz w:val="24"/>
          <w:szCs w:val="24"/>
          <w:lang w:eastAsia="en-US"/>
        </w:rPr>
        <w:t xml:space="preserve">» </w:t>
      </w:r>
      <w:r w:rsidRPr="00694367">
        <w:rPr>
          <w:sz w:val="24"/>
          <w:szCs w:val="24"/>
          <w:lang w:eastAsia="en-US"/>
        </w:rPr>
        <w:t>изложить в новой редакции (Приложение № 1 к настоящему Постановлению).</w:t>
      </w:r>
    </w:p>
    <w:p w:rsidR="0086659C" w:rsidRPr="00694367" w:rsidRDefault="0086659C" w:rsidP="006467DE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Утвердить муниципальную программу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>муниципального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 w:rsidRPr="00694367">
        <w:rPr>
          <w:sz w:val="24"/>
          <w:szCs w:val="24"/>
          <w:lang w:eastAsia="en-US"/>
        </w:rPr>
        <w:t>» с внесенными изменениями (Приложение № 1 к настоящему Постановлению).</w:t>
      </w:r>
    </w:p>
    <w:p w:rsidR="0086659C" w:rsidRPr="0032738B" w:rsidRDefault="0086659C" w:rsidP="006467DE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Настоящее постановление подлежит обнародованию на  официальном сайте  муниципального образования  Виллозское </w:t>
      </w:r>
      <w:r>
        <w:rPr>
          <w:sz w:val="24"/>
          <w:szCs w:val="24"/>
          <w:lang w:eastAsia="en-US"/>
        </w:rPr>
        <w:t>городское</w:t>
      </w:r>
      <w:r w:rsidRPr="0032738B">
        <w:rPr>
          <w:sz w:val="24"/>
          <w:szCs w:val="24"/>
          <w:lang w:eastAsia="en-US"/>
        </w:rPr>
        <w:t xml:space="preserve"> поселение  и вступает в силу с момента  официального опубликования</w:t>
      </w:r>
    </w:p>
    <w:p w:rsidR="0086659C" w:rsidRPr="0032738B" w:rsidRDefault="0086659C" w:rsidP="006467DE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Контроль за  исполнением настоящего постановления  </w:t>
      </w:r>
      <w:r>
        <w:rPr>
          <w:sz w:val="24"/>
          <w:szCs w:val="24"/>
          <w:lang w:eastAsia="en-US"/>
        </w:rPr>
        <w:t>оставляю за собой</w:t>
      </w:r>
      <w:r w:rsidRPr="0032738B">
        <w:rPr>
          <w:sz w:val="24"/>
          <w:szCs w:val="24"/>
          <w:lang w:eastAsia="en-US"/>
        </w:rPr>
        <w:t>.</w:t>
      </w:r>
    </w:p>
    <w:p w:rsidR="0086659C" w:rsidRPr="0032738B" w:rsidRDefault="0086659C" w:rsidP="006467DE">
      <w:pPr>
        <w:widowControl/>
        <w:suppressAutoHyphens w:val="0"/>
        <w:autoSpaceDE/>
        <w:ind w:left="4253"/>
        <w:jc w:val="both"/>
        <w:rPr>
          <w:sz w:val="24"/>
          <w:szCs w:val="24"/>
          <w:lang w:eastAsia="en-US"/>
        </w:rPr>
      </w:pPr>
    </w:p>
    <w:p w:rsidR="0086659C" w:rsidRPr="0032738B" w:rsidRDefault="0086659C" w:rsidP="006467DE">
      <w:pPr>
        <w:widowControl/>
        <w:suppressAutoHyphens w:val="0"/>
        <w:autoSpaceDE/>
        <w:ind w:left="4253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6659C" w:rsidRPr="0032738B" w:rsidRDefault="0086659C" w:rsidP="006467DE">
      <w:pPr>
        <w:widowControl/>
        <w:suppressAutoHyphens w:val="0"/>
        <w:autoSpaceDE/>
        <w:ind w:left="44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Врио главы</w:t>
      </w:r>
      <w:r w:rsidRPr="0032738B">
        <w:rPr>
          <w:sz w:val="24"/>
          <w:szCs w:val="24"/>
          <w:lang w:eastAsia="en-US"/>
        </w:rPr>
        <w:t xml:space="preserve"> администрации </w:t>
      </w:r>
    </w:p>
    <w:p w:rsidR="0086659C" w:rsidRPr="0032738B" w:rsidRDefault="0086659C" w:rsidP="006467DE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Виллозского </w:t>
      </w:r>
      <w:r>
        <w:rPr>
          <w:sz w:val="24"/>
          <w:szCs w:val="24"/>
          <w:lang w:eastAsia="en-US"/>
        </w:rPr>
        <w:t>городского</w:t>
      </w:r>
      <w:r w:rsidRPr="0032738B">
        <w:rPr>
          <w:sz w:val="24"/>
          <w:szCs w:val="24"/>
          <w:lang w:eastAsia="en-US"/>
        </w:rPr>
        <w:t xml:space="preserve"> поселения                       </w:t>
      </w:r>
      <w:r>
        <w:rPr>
          <w:sz w:val="24"/>
          <w:szCs w:val="24"/>
          <w:lang w:eastAsia="en-US"/>
        </w:rPr>
        <w:t xml:space="preserve">                              Н.В. Почепцо</w:t>
      </w:r>
      <w:r w:rsidRPr="0032738B">
        <w:rPr>
          <w:sz w:val="24"/>
          <w:szCs w:val="24"/>
          <w:lang w:eastAsia="en-US"/>
        </w:rPr>
        <w:t>в.</w:t>
      </w:r>
    </w:p>
    <w:p w:rsidR="0086659C" w:rsidRDefault="0086659C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86659C" w:rsidRPr="0032738B" w:rsidRDefault="0086659C" w:rsidP="00734745">
      <w:pPr>
        <w:widowControl/>
        <w:suppressAutoHyphens w:val="0"/>
        <w:autoSpaceDE/>
        <w:ind w:left="4253" w:firstLine="225"/>
        <w:jc w:val="right"/>
        <w:outlineLvl w:val="0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Приложение № 1</w:t>
      </w:r>
    </w:p>
    <w:p w:rsidR="0086659C" w:rsidRPr="0032738B" w:rsidRDefault="0086659C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86659C" w:rsidRPr="0032738B" w:rsidRDefault="0086659C" w:rsidP="00734745">
      <w:pPr>
        <w:widowControl/>
        <w:suppressAutoHyphens w:val="0"/>
        <w:autoSpaceDE/>
        <w:ind w:left="4253" w:firstLine="225"/>
        <w:jc w:val="right"/>
        <w:outlineLvl w:val="0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 xml:space="preserve">К  </w:t>
      </w:r>
      <w:r>
        <w:rPr>
          <w:color w:val="000000"/>
          <w:sz w:val="22"/>
          <w:szCs w:val="22"/>
          <w:lang w:eastAsia="en-US"/>
        </w:rPr>
        <w:t xml:space="preserve">постановлению № 94  от 22 февраля </w:t>
      </w:r>
      <w:r w:rsidRPr="0032738B">
        <w:rPr>
          <w:color w:val="000000"/>
          <w:sz w:val="22"/>
          <w:szCs w:val="22"/>
          <w:lang w:eastAsia="en-US"/>
        </w:rPr>
        <w:t>201</w:t>
      </w:r>
      <w:r>
        <w:rPr>
          <w:color w:val="000000"/>
          <w:sz w:val="22"/>
          <w:szCs w:val="22"/>
          <w:lang w:eastAsia="en-US"/>
        </w:rPr>
        <w:t>9</w:t>
      </w:r>
      <w:r w:rsidRPr="0032738B">
        <w:rPr>
          <w:rFonts w:ascii="Calibri" w:hAnsi="Calibri" w:cs="Calibri"/>
          <w:color w:val="000000"/>
          <w:sz w:val="22"/>
          <w:szCs w:val="22"/>
          <w:lang w:eastAsia="en-US"/>
        </w:rPr>
        <w:t xml:space="preserve"> г</w:t>
      </w:r>
    </w:p>
    <w:p w:rsidR="0086659C" w:rsidRPr="00D52AD6" w:rsidRDefault="0086659C" w:rsidP="00DA0611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6659C" w:rsidRPr="00F4796E" w:rsidRDefault="0086659C" w:rsidP="00F4796E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32738B">
        <w:rPr>
          <w:rFonts w:ascii="Calibri" w:hAnsi="Calibri" w:cs="Calibri"/>
          <w:b/>
          <w:bCs/>
          <w:color w:val="0000FF"/>
          <w:sz w:val="28"/>
          <w:szCs w:val="28"/>
          <w:lang w:eastAsia="en-US"/>
        </w:rPr>
        <w:t xml:space="preserve">    </w:t>
      </w:r>
    </w:p>
    <w:p w:rsidR="0086659C" w:rsidRPr="0032738B" w:rsidRDefault="0086659C" w:rsidP="0032738B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ind w:left="540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86659C" w:rsidRPr="0032738B" w:rsidRDefault="0086659C" w:rsidP="00734745">
      <w:pPr>
        <w:suppressAutoHyphens w:val="0"/>
        <w:autoSpaceDN w:val="0"/>
        <w:adjustRightInd w:val="0"/>
        <w:jc w:val="center"/>
        <w:outlineLvl w:val="0"/>
        <w:rPr>
          <w:b/>
          <w:bCs/>
          <w:spacing w:val="20"/>
          <w:sz w:val="32"/>
          <w:szCs w:val="32"/>
          <w:lang w:eastAsia="ru-RU"/>
        </w:rPr>
      </w:pPr>
      <w:r w:rsidRPr="0032738B">
        <w:rPr>
          <w:b/>
          <w:bCs/>
          <w:spacing w:val="20"/>
          <w:sz w:val="32"/>
          <w:szCs w:val="32"/>
          <w:lang w:eastAsia="ru-RU"/>
        </w:rPr>
        <w:t xml:space="preserve">Муниципальная программа </w:t>
      </w: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32738B">
        <w:rPr>
          <w:b/>
          <w:bCs/>
          <w:sz w:val="32"/>
          <w:szCs w:val="32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32"/>
          <w:szCs w:val="32"/>
          <w:lang w:eastAsia="ru-RU"/>
        </w:rPr>
        <w:t xml:space="preserve">муниципального образования </w:t>
      </w:r>
      <w:r w:rsidRPr="0032738B">
        <w:rPr>
          <w:b/>
          <w:bCs/>
          <w:sz w:val="32"/>
          <w:szCs w:val="32"/>
          <w:lang w:eastAsia="ru-RU"/>
        </w:rPr>
        <w:t>Виллозс</w:t>
      </w:r>
      <w:r>
        <w:rPr>
          <w:b/>
          <w:bCs/>
          <w:sz w:val="32"/>
          <w:szCs w:val="32"/>
          <w:lang w:eastAsia="ru-RU"/>
        </w:rPr>
        <w:t>кое городское поселение Ломоносовского муниципального района Ленинградской области на 2018-2020</w:t>
      </w:r>
      <w:r w:rsidRPr="0032738B">
        <w:rPr>
          <w:b/>
          <w:bCs/>
          <w:sz w:val="32"/>
          <w:szCs w:val="32"/>
          <w:lang w:eastAsia="ru-RU"/>
        </w:rPr>
        <w:t xml:space="preserve"> годы» </w:t>
      </w: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32738B" w:rsidRDefault="0086659C" w:rsidP="0032738B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86659C" w:rsidRPr="0032738B" w:rsidRDefault="0086659C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2018</w:t>
      </w:r>
      <w:r w:rsidRPr="0032738B">
        <w:rPr>
          <w:b/>
          <w:bCs/>
          <w:sz w:val="24"/>
          <w:szCs w:val="24"/>
          <w:lang w:eastAsia="en-US"/>
        </w:rPr>
        <w:t xml:space="preserve"> год</w:t>
      </w:r>
    </w:p>
    <w:p w:rsidR="0086659C" w:rsidRDefault="0086659C" w:rsidP="00D01D92">
      <w:pPr>
        <w:autoSpaceDN w:val="0"/>
        <w:adjustRightInd w:val="0"/>
        <w:jc w:val="center"/>
        <w:rPr>
          <w:sz w:val="28"/>
          <w:szCs w:val="28"/>
        </w:rPr>
      </w:pPr>
    </w:p>
    <w:p w:rsidR="0086659C" w:rsidRDefault="0086659C" w:rsidP="00D01D92">
      <w:pPr>
        <w:autoSpaceDN w:val="0"/>
        <w:adjustRightInd w:val="0"/>
        <w:jc w:val="center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Default="0086659C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ПАСПОРТ</w:t>
      </w:r>
    </w:p>
    <w:p w:rsidR="0086659C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Pr="00844041" w:rsidRDefault="0086659C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>Муниципальн</w:t>
      </w:r>
      <w:r>
        <w:rPr>
          <w:b/>
          <w:bCs/>
          <w:sz w:val="28"/>
          <w:szCs w:val="28"/>
          <w:lang w:eastAsia="ru-RU"/>
        </w:rPr>
        <w:t>ой</w:t>
      </w:r>
      <w:r w:rsidRPr="00844041">
        <w:rPr>
          <w:b/>
          <w:bCs/>
          <w:sz w:val="28"/>
          <w:szCs w:val="28"/>
          <w:lang w:eastAsia="ru-RU"/>
        </w:rPr>
        <w:t xml:space="preserve"> программ</w:t>
      </w:r>
      <w:r>
        <w:rPr>
          <w:b/>
          <w:bCs/>
          <w:sz w:val="28"/>
          <w:szCs w:val="28"/>
          <w:lang w:eastAsia="ru-RU"/>
        </w:rPr>
        <w:t>ы</w:t>
      </w:r>
      <w:r w:rsidRPr="00844041">
        <w:rPr>
          <w:b/>
          <w:bCs/>
          <w:sz w:val="28"/>
          <w:szCs w:val="28"/>
          <w:lang w:eastAsia="ru-RU"/>
        </w:rPr>
        <w:t xml:space="preserve"> </w:t>
      </w:r>
    </w:p>
    <w:p w:rsidR="0086659C" w:rsidRDefault="0086659C" w:rsidP="00844041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28"/>
          <w:szCs w:val="28"/>
          <w:lang w:eastAsia="ru-RU"/>
        </w:rPr>
        <w:t>муниципального образования Виллозское городское поселение</w:t>
      </w:r>
      <w:r w:rsidRPr="00844041">
        <w:rPr>
          <w:b/>
          <w:bCs/>
          <w:sz w:val="28"/>
          <w:szCs w:val="28"/>
          <w:lang w:eastAsia="ru-RU"/>
        </w:rPr>
        <w:t xml:space="preserve"> Ломоносовского </w:t>
      </w:r>
      <w:r>
        <w:rPr>
          <w:b/>
          <w:bCs/>
          <w:sz w:val="28"/>
          <w:szCs w:val="28"/>
          <w:lang w:eastAsia="ru-RU"/>
        </w:rPr>
        <w:t xml:space="preserve">муниципального </w:t>
      </w:r>
      <w:r w:rsidRPr="00844041">
        <w:rPr>
          <w:b/>
          <w:bCs/>
          <w:sz w:val="28"/>
          <w:szCs w:val="28"/>
          <w:lang w:eastAsia="ru-RU"/>
        </w:rPr>
        <w:t>района Ленинградской области на 2018-2020 годы»</w:t>
      </w:r>
    </w:p>
    <w:p w:rsidR="0086659C" w:rsidRPr="00F82AB4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86659C">
        <w:trPr>
          <w:trHeight w:val="1527"/>
        </w:trPr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Полное  наименование</w:t>
            </w:r>
          </w:p>
        </w:tc>
        <w:tc>
          <w:tcPr>
            <w:tcW w:w="6379" w:type="dxa"/>
          </w:tcPr>
          <w:p w:rsidR="0086659C" w:rsidRPr="00284BFE" w:rsidRDefault="0086659C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844041">
              <w:rPr>
                <w:sz w:val="24"/>
                <w:szCs w:val="24"/>
                <w:lang w:eastAsia="ru-RU"/>
              </w:rPr>
              <w:t>Муниципальная программа «Сохранение и развитие культуры и информационного (библиотечного) обслуживания на территории</w:t>
            </w:r>
            <w:r>
              <w:rPr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84404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Виллозское городское поселение </w:t>
            </w:r>
            <w:r w:rsidRPr="00844041">
              <w:rPr>
                <w:sz w:val="24"/>
                <w:szCs w:val="24"/>
                <w:lang w:eastAsia="ru-RU"/>
              </w:rPr>
              <w:t xml:space="preserve"> Ломоносовского</w:t>
            </w:r>
            <w:r>
              <w:rPr>
                <w:sz w:val="24"/>
                <w:szCs w:val="24"/>
                <w:lang w:eastAsia="ru-RU"/>
              </w:rPr>
              <w:t xml:space="preserve"> муниципального </w:t>
            </w:r>
            <w:r w:rsidRPr="00844041">
              <w:rPr>
                <w:sz w:val="24"/>
                <w:szCs w:val="24"/>
                <w:lang w:eastAsia="ru-RU"/>
              </w:rPr>
              <w:t xml:space="preserve"> района Ленинградской области на 2018-2020 годы»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379" w:type="dxa"/>
          </w:tcPr>
          <w:p w:rsidR="0086659C" w:rsidRPr="00284BFE" w:rsidRDefault="0086659C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 xml:space="preserve">муниципального учреждения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844041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Муниципальное учреждение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</w:t>
            </w:r>
            <w:r>
              <w:rPr>
                <w:sz w:val="24"/>
                <w:szCs w:val="24"/>
                <w:lang w:eastAsia="ru-RU"/>
              </w:rPr>
              <w:t xml:space="preserve">ерритории Виллозского 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  <w:p w:rsidR="0086659C" w:rsidRPr="00284BFE" w:rsidRDefault="0086659C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 xml:space="preserve">Организация библиотечного обслуживания, его сохранение и развитие на территории </w:t>
            </w:r>
            <w:r>
              <w:rPr>
                <w:sz w:val="24"/>
                <w:szCs w:val="24"/>
                <w:lang w:eastAsia="ru-RU"/>
              </w:rPr>
              <w:t xml:space="preserve">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Виллозского 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8"/>
                <w:szCs w:val="28"/>
              </w:rPr>
              <w:t>1</w:t>
            </w:r>
            <w:r w:rsidRPr="00284BFE">
              <w:rPr>
                <w:sz w:val="24"/>
                <w:szCs w:val="24"/>
              </w:rPr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rPr>
                <w:sz w:val="24"/>
                <w:szCs w:val="24"/>
              </w:rPr>
              <w:t xml:space="preserve">ского городского </w:t>
            </w:r>
            <w:r w:rsidRPr="00284BFE">
              <w:rPr>
                <w:sz w:val="24"/>
                <w:szCs w:val="24"/>
              </w:rPr>
              <w:t>поселения</w:t>
            </w:r>
          </w:p>
          <w:p w:rsidR="0086659C" w:rsidRPr="00284BFE" w:rsidRDefault="0086659C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    </w:t>
            </w:r>
          </w:p>
          <w:p w:rsidR="0086659C" w:rsidRPr="00284BFE" w:rsidRDefault="0086659C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86659C" w:rsidRPr="00284BFE" w:rsidRDefault="0086659C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культуры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86659C" w:rsidRPr="00284BFE" w:rsidRDefault="0086659C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физической культуры и спорта на территории Виллозского городского поселения.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1.Доля освоения средств, выделенных на реализацию полномочий в сфере культуры (%) - 100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2. 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  <w:iCs/>
              </w:rPr>
              <w:t>Число участников клубных формирований / число жителей сельского поселения  х 100 пр</w:t>
            </w:r>
            <w:r>
              <w:rPr>
                <w:i/>
                <w:iCs/>
              </w:rPr>
              <w:t>оцентов) 2017</w:t>
            </w:r>
            <w:r w:rsidRPr="00284BFE">
              <w:rPr>
                <w:i/>
                <w:iCs/>
              </w:rPr>
              <w:t xml:space="preserve">г.- </w:t>
            </w:r>
            <w:r>
              <w:rPr>
                <w:i/>
                <w:iCs/>
                <w:sz w:val="22"/>
                <w:szCs w:val="22"/>
              </w:rPr>
              <w:t>800/6300</w:t>
            </w:r>
            <w:r w:rsidRPr="00284BFE">
              <w:rPr>
                <w:i/>
                <w:iCs/>
                <w:sz w:val="22"/>
                <w:szCs w:val="22"/>
              </w:rPr>
              <w:t>х100=11,2%) ежегодно на 1%</w:t>
            </w:r>
            <w:r w:rsidRPr="00284BFE">
              <w:rPr>
                <w:sz w:val="24"/>
                <w:szCs w:val="24"/>
              </w:rPr>
              <w:t>.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3.Увеличение количества культурно – массовых мероприятий (</w:t>
            </w:r>
            <w:r>
              <w:t>в 2017г.-15</w:t>
            </w:r>
            <w:r w:rsidRPr="00AD6EB6">
              <w:t>0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</w:t>
            </w:r>
          </w:p>
          <w:p w:rsidR="0086659C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4.Увеличение количество клубных и любительских формирований ( </w:t>
            </w:r>
            <w:r>
              <w:t>в 2017</w:t>
            </w:r>
            <w:r w:rsidRPr="00230C29">
              <w:t>г. -</w:t>
            </w:r>
            <w:r>
              <w:t xml:space="preserve"> 35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. 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5.Увеличение числа  пользователей библиотек </w:t>
            </w:r>
            <w:r>
              <w:t>(в 2017г – 1050</w:t>
            </w:r>
            <w:r w:rsidRPr="00230C29">
              <w:t>)</w:t>
            </w:r>
            <w:r w:rsidRPr="00284BFE">
              <w:rPr>
                <w:sz w:val="24"/>
                <w:szCs w:val="24"/>
              </w:rPr>
              <w:t xml:space="preserve"> на 3% ежегодно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6. Увеличение книговыдачи (</w:t>
            </w:r>
            <w:r>
              <w:t>в 2017 – 24</w:t>
            </w:r>
            <w:r w:rsidRPr="00230C29">
              <w:t> 000экз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86659C" w:rsidRPr="00284BFE" w:rsidRDefault="0086659C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7. Увеличение  книжного фонда (</w:t>
            </w:r>
            <w:r>
              <w:t>в 2017г.-115</w:t>
            </w:r>
            <w:r w:rsidRPr="00230C29">
              <w:t>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2018, 2019, 2020</w:t>
            </w:r>
            <w:r w:rsidRPr="00284BFE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  <w:r>
              <w:rPr>
                <w:sz w:val="24"/>
                <w:szCs w:val="24"/>
                <w:lang w:eastAsia="ru-RU"/>
              </w:rPr>
              <w:t xml:space="preserve"> (предварительный план)</w:t>
            </w:r>
          </w:p>
        </w:tc>
        <w:tc>
          <w:tcPr>
            <w:tcW w:w="6379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2018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</w:t>
            </w:r>
            <w:r>
              <w:rPr>
                <w:b/>
                <w:bCs/>
                <w:spacing w:val="-8"/>
                <w:sz w:val="36"/>
                <w:szCs w:val="36"/>
              </w:rPr>
              <w:t>-  33 196,5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2019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bCs/>
                <w:spacing w:val="-8"/>
                <w:sz w:val="36"/>
                <w:szCs w:val="36"/>
              </w:rPr>
              <w:t xml:space="preserve"> -  36 550,9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2020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–   </w:t>
            </w:r>
            <w:r>
              <w:rPr>
                <w:b/>
                <w:bCs/>
                <w:spacing w:val="-8"/>
                <w:sz w:val="36"/>
                <w:szCs w:val="36"/>
              </w:rPr>
              <w:t>30 030,0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Итого по программе:  </w:t>
            </w:r>
            <w:r>
              <w:rPr>
                <w:b/>
                <w:bCs/>
                <w:spacing w:val="-8"/>
                <w:sz w:val="36"/>
                <w:szCs w:val="36"/>
              </w:rPr>
              <w:t>99 777,4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86659C">
        <w:tc>
          <w:tcPr>
            <w:tcW w:w="3510" w:type="dxa"/>
          </w:tcPr>
          <w:p w:rsidR="0086659C" w:rsidRPr="00284BFE" w:rsidRDefault="0086659C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86659C" w:rsidRPr="00284BFE" w:rsidRDefault="0086659C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-сохранение и развитие кадрового потенциала работников культуры</w:t>
            </w:r>
            <w:r w:rsidRPr="00284BFE">
              <w:rPr>
                <w:sz w:val="24"/>
                <w:szCs w:val="24"/>
                <w:lang w:eastAsia="ru-RU"/>
              </w:rPr>
              <w:t>;</w:t>
            </w:r>
          </w:p>
          <w:p w:rsidR="0086659C" w:rsidRPr="00284BFE" w:rsidRDefault="0086659C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  <w:lang w:eastAsia="ru-RU"/>
              </w:rPr>
              <w:t>-улучшение</w:t>
            </w:r>
            <w:r w:rsidRPr="00284BFE">
              <w:rPr>
                <w:sz w:val="24"/>
                <w:szCs w:val="24"/>
              </w:rPr>
              <w:t xml:space="preserve"> условий для организации досуга и обеспечения жителей поселения услугами  учреждений  культуры</w:t>
            </w:r>
          </w:p>
          <w:p w:rsidR="0086659C" w:rsidRPr="00284BFE" w:rsidRDefault="0086659C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-укрепление материально – технической базы учреждения культуры</w:t>
            </w:r>
          </w:p>
          <w:p w:rsidR="0086659C" w:rsidRPr="00284BFE" w:rsidRDefault="0086659C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- увеличение полезной площади помещений 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410F6">
              <w:rPr>
                <w:sz w:val="24"/>
                <w:szCs w:val="24"/>
                <w:lang w:eastAsia="ru-RU"/>
              </w:rPr>
              <w:t>увеличение посещаемости заведений культуры</w:t>
            </w:r>
          </w:p>
        </w:tc>
      </w:tr>
    </w:tbl>
    <w:p w:rsidR="0086659C" w:rsidRPr="005F2291" w:rsidRDefault="0086659C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Default="0086659C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659C" w:rsidRPr="000B3E1C" w:rsidRDefault="0086659C" w:rsidP="0090016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B3E1C">
        <w:rPr>
          <w:rFonts w:ascii="Times New Roman" w:hAnsi="Times New Roman" w:cs="Times New Roman"/>
          <w:b/>
          <w:bCs/>
          <w:sz w:val="28"/>
          <w:szCs w:val="28"/>
        </w:rPr>
        <w:t>Характеристика  текущего состояния  в  сфере досуга  и  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жителей  Виллозского  городского</w:t>
      </w:r>
      <w:r w:rsidRPr="000B3E1C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поселения  услугами  организаций культуры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библиотек.</w:t>
      </w:r>
    </w:p>
    <w:p w:rsidR="0086659C" w:rsidRPr="0021695E" w:rsidRDefault="0086659C" w:rsidP="00C27C7F">
      <w:pPr>
        <w:pStyle w:val="NormalWeb"/>
        <w:spacing w:before="0" w:beforeAutospacing="0" w:after="0"/>
        <w:jc w:val="both"/>
      </w:pPr>
      <w:r w:rsidRPr="0021695E">
        <w:rPr>
          <w:b/>
          <w:bCs/>
          <w:lang w:eastAsia="ar-SA"/>
        </w:rPr>
        <w:t xml:space="preserve">      </w:t>
      </w:r>
    </w:p>
    <w:p w:rsidR="0086659C" w:rsidRDefault="0086659C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>На т</w:t>
      </w:r>
      <w:r>
        <w:rPr>
          <w:rFonts w:ascii="Times New Roman" w:hAnsi="Times New Roman" w:cs="Times New Roman"/>
          <w:sz w:val="24"/>
          <w:szCs w:val="24"/>
        </w:rPr>
        <w:t>ерритории Виллозского городского поселения</w:t>
      </w:r>
      <w:r w:rsidRPr="0021695E">
        <w:rPr>
          <w:rFonts w:ascii="Times New Roman" w:hAnsi="Times New Roman" w:cs="Times New Roman"/>
          <w:sz w:val="24"/>
          <w:szCs w:val="24"/>
        </w:rPr>
        <w:t xml:space="preserve"> работает Муниципальное учреждение «Центр культуры и досуга», которое осуществляет свою деятельность на основании   Устава</w:t>
      </w:r>
      <w:r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  <w:r w:rsidRPr="0021695E">
        <w:rPr>
          <w:rFonts w:ascii="Times New Roman" w:hAnsi="Times New Roman" w:cs="Times New Roman"/>
          <w:sz w:val="24"/>
          <w:szCs w:val="24"/>
        </w:rPr>
        <w:t xml:space="preserve">,  утвержденного </w:t>
      </w:r>
      <w:r>
        <w:rPr>
          <w:rFonts w:ascii="Times New Roman" w:hAnsi="Times New Roman" w:cs="Times New Roman"/>
          <w:sz w:val="24"/>
          <w:szCs w:val="24"/>
        </w:rPr>
        <w:t>постановлением  администрации от  07.11.2017</w:t>
      </w:r>
      <w:r w:rsidRPr="0021695E">
        <w:rPr>
          <w:rFonts w:ascii="Times New Roman" w:hAnsi="Times New Roman" w:cs="Times New Roman"/>
          <w:sz w:val="24"/>
          <w:szCs w:val="24"/>
        </w:rPr>
        <w:t>г.</w:t>
      </w:r>
    </w:p>
    <w:p w:rsidR="0086659C" w:rsidRPr="008E341F" w:rsidRDefault="0086659C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 xml:space="preserve">В структуру </w:t>
      </w:r>
      <w:r w:rsidRPr="00844041">
        <w:rPr>
          <w:rFonts w:ascii="Times New Roman" w:hAnsi="Times New Roman" w:cs="Times New Roman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входят: Дом культуры гп.</w:t>
      </w:r>
      <w:r w:rsidRPr="008E341F">
        <w:rPr>
          <w:rFonts w:ascii="Times New Roman" w:hAnsi="Times New Roman" w:cs="Times New Roman"/>
          <w:sz w:val="24"/>
          <w:szCs w:val="24"/>
        </w:rPr>
        <w:t xml:space="preserve"> Виллози,   Дом культуры</w:t>
      </w:r>
      <w:r>
        <w:rPr>
          <w:rFonts w:ascii="Times New Roman" w:hAnsi="Times New Roman" w:cs="Times New Roman"/>
          <w:sz w:val="24"/>
          <w:szCs w:val="24"/>
        </w:rPr>
        <w:t xml:space="preserve"> д. Малое Карлино,  библиотека гп. </w:t>
      </w:r>
      <w:r w:rsidRPr="008E341F">
        <w:rPr>
          <w:rFonts w:ascii="Times New Roman" w:hAnsi="Times New Roman" w:cs="Times New Roman"/>
          <w:sz w:val="24"/>
          <w:szCs w:val="24"/>
        </w:rPr>
        <w:t>Виллози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досуг</w:t>
      </w:r>
      <w:r>
        <w:rPr>
          <w:rFonts w:ascii="Times New Roman" w:hAnsi="Times New Roman" w:cs="Times New Roman"/>
          <w:sz w:val="24"/>
          <w:szCs w:val="24"/>
        </w:rPr>
        <w:t>овой  деятельности и спорта-  26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35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</w:t>
      </w:r>
      <w:r>
        <w:rPr>
          <w:rFonts w:ascii="Times New Roman" w:hAnsi="Times New Roman" w:cs="Times New Roman"/>
          <w:sz w:val="24"/>
          <w:szCs w:val="24"/>
        </w:rPr>
        <w:t xml:space="preserve"> около 820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</w:t>
      </w:r>
      <w:r>
        <w:rPr>
          <w:rFonts w:ascii="Times New Roman" w:hAnsi="Times New Roman" w:cs="Times New Roman"/>
          <w:sz w:val="24"/>
          <w:szCs w:val="24"/>
        </w:rPr>
        <w:t>век,  в том числе детей около 55</w:t>
      </w:r>
      <w:r w:rsidRPr="008E341F">
        <w:rPr>
          <w:rFonts w:ascii="Times New Roman" w:hAnsi="Times New Roman" w:cs="Times New Roman"/>
          <w:sz w:val="24"/>
          <w:szCs w:val="24"/>
        </w:rPr>
        <w:t>0.  Би</w:t>
      </w:r>
      <w:r>
        <w:rPr>
          <w:rFonts w:ascii="Times New Roman" w:hAnsi="Times New Roman" w:cs="Times New Roman"/>
          <w:sz w:val="24"/>
          <w:szCs w:val="24"/>
        </w:rPr>
        <w:t>блиотечный фонд составляет 11500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экземпляров, </w:t>
      </w:r>
      <w:r>
        <w:rPr>
          <w:rFonts w:ascii="Times New Roman" w:hAnsi="Times New Roman" w:cs="Times New Roman"/>
          <w:sz w:val="24"/>
          <w:szCs w:val="24"/>
        </w:rPr>
        <w:t>общая численность читателей 920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Общая численность населения Вилл</w:t>
      </w:r>
      <w:r>
        <w:rPr>
          <w:rFonts w:ascii="Times New Roman" w:hAnsi="Times New Roman" w:cs="Times New Roman"/>
          <w:sz w:val="24"/>
          <w:szCs w:val="24"/>
        </w:rPr>
        <w:t>озского городского поселения 6300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Программа призвана обеспечить: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гарантированную поддержку деятельности учреждения культуры, способствование участию граждан в культурной жизни;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эффективное использование культурного наследия поселения в деле духовного воспитания граждан;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внедрение инновационных форм и методов в организации оказания культурных услуг населению;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86659C" w:rsidRPr="008E341F" w:rsidRDefault="0086659C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</w:t>
      </w:r>
      <w:r>
        <w:rPr>
          <w:rFonts w:ascii="Times New Roman" w:hAnsi="Times New Roman" w:cs="Times New Roman"/>
          <w:sz w:val="24"/>
          <w:szCs w:val="24"/>
        </w:rPr>
        <w:t>рамма реализуется в период  2018 - 2020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86659C" w:rsidRPr="008E341F" w:rsidRDefault="0086659C" w:rsidP="007734F4">
      <w:pPr>
        <w:jc w:val="both"/>
        <w:rPr>
          <w:sz w:val="24"/>
          <w:szCs w:val="24"/>
        </w:rPr>
      </w:pPr>
    </w:p>
    <w:p w:rsidR="0086659C" w:rsidRDefault="0086659C" w:rsidP="007734F4">
      <w:pPr>
        <w:jc w:val="both"/>
        <w:rPr>
          <w:sz w:val="24"/>
          <w:szCs w:val="24"/>
        </w:rPr>
      </w:pPr>
    </w:p>
    <w:p w:rsidR="0086659C" w:rsidRPr="00FB4F33" w:rsidRDefault="0086659C" w:rsidP="00900163">
      <w:pPr>
        <w:pStyle w:val="ListParagraph"/>
        <w:numPr>
          <w:ilvl w:val="0"/>
          <w:numId w:val="20"/>
        </w:numPr>
        <w:autoSpaceDN w:val="0"/>
        <w:adjustRightInd w:val="0"/>
        <w:ind w:left="284" w:firstLine="0"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</w:t>
      </w:r>
      <w:r>
        <w:rPr>
          <w:b/>
          <w:bCs/>
          <w:sz w:val="28"/>
          <w:szCs w:val="28"/>
          <w:lang w:eastAsia="ru-RU"/>
        </w:rPr>
        <w:t xml:space="preserve">территории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 xml:space="preserve"> поселения»</w:t>
      </w:r>
    </w:p>
    <w:p w:rsidR="0086659C" w:rsidRPr="0021695E" w:rsidRDefault="0086659C" w:rsidP="00900163">
      <w:pPr>
        <w:ind w:left="284" w:hanging="142"/>
        <w:jc w:val="both"/>
        <w:rPr>
          <w:sz w:val="24"/>
          <w:szCs w:val="24"/>
        </w:rPr>
      </w:pPr>
    </w:p>
    <w:p w:rsidR="0086659C" w:rsidRPr="00821988" w:rsidRDefault="0086659C" w:rsidP="00734745">
      <w:pPr>
        <w:tabs>
          <w:tab w:val="left" w:pos="3227"/>
          <w:tab w:val="left" w:pos="9712"/>
        </w:tabs>
        <w:jc w:val="center"/>
        <w:outlineLvl w:val="0"/>
        <w:rPr>
          <w:b/>
          <w:bCs/>
          <w:sz w:val="24"/>
          <w:szCs w:val="24"/>
        </w:rPr>
      </w:pPr>
      <w:r w:rsidRPr="00821988">
        <w:rPr>
          <w:b/>
          <w:bCs/>
          <w:sz w:val="24"/>
          <w:szCs w:val="24"/>
        </w:rPr>
        <w:t>Основные цели и задачи, сроки и этапы реализации,</w:t>
      </w:r>
    </w:p>
    <w:p w:rsidR="0086659C" w:rsidRPr="00866055" w:rsidRDefault="0086659C" w:rsidP="00866055">
      <w:pPr>
        <w:tabs>
          <w:tab w:val="left" w:pos="3227"/>
          <w:tab w:val="left" w:pos="9712"/>
        </w:tabs>
        <w:jc w:val="center"/>
        <w:rPr>
          <w:b/>
          <w:bCs/>
          <w:sz w:val="28"/>
          <w:szCs w:val="28"/>
        </w:rPr>
      </w:pPr>
      <w:r w:rsidRPr="00821988">
        <w:rPr>
          <w:b/>
          <w:bCs/>
          <w:sz w:val="24"/>
          <w:szCs w:val="24"/>
        </w:rPr>
        <w:t>целевые показатели</w:t>
      </w:r>
    </w:p>
    <w:p w:rsidR="0086659C" w:rsidRPr="00277DC1" w:rsidRDefault="0086659C" w:rsidP="00866055">
      <w:pPr>
        <w:tabs>
          <w:tab w:val="left" w:pos="3227"/>
          <w:tab w:val="left" w:pos="9712"/>
        </w:tabs>
        <w:jc w:val="both"/>
      </w:pPr>
    </w:p>
    <w:p w:rsidR="0086659C" w:rsidRPr="009B556C" w:rsidRDefault="0086659C" w:rsidP="00866055">
      <w:pPr>
        <w:ind w:firstLine="720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Выбор </w:t>
      </w:r>
      <w:r w:rsidRPr="00844041">
        <w:rPr>
          <w:sz w:val="24"/>
          <w:szCs w:val="24"/>
        </w:rPr>
        <w:t>целей</w:t>
      </w:r>
      <w:r w:rsidRPr="009B556C">
        <w:rPr>
          <w:sz w:val="24"/>
          <w:szCs w:val="24"/>
        </w:rPr>
        <w:t xml:space="preserve"> основывается на статьях 29 и 44 Конституции Российской Федерации, стратегических целях со</w:t>
      </w:r>
      <w:r>
        <w:rPr>
          <w:sz w:val="24"/>
          <w:szCs w:val="24"/>
        </w:rPr>
        <w:t xml:space="preserve">циально-экономического развития Виллозского </w:t>
      </w:r>
      <w:r w:rsidRPr="009B556C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9B556C">
        <w:rPr>
          <w:sz w:val="24"/>
          <w:szCs w:val="24"/>
        </w:rPr>
        <w:t xml:space="preserve"> поселения. </w:t>
      </w:r>
    </w:p>
    <w:p w:rsidR="0086659C" w:rsidRDefault="0086659C" w:rsidP="009B556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86659C" w:rsidRPr="009B556C" w:rsidRDefault="0086659C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86659C" w:rsidRPr="009B556C" w:rsidRDefault="0086659C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</w:t>
      </w:r>
      <w:r>
        <w:rPr>
          <w:rFonts w:ascii="Times New Roman" w:hAnsi="Times New Roman" w:cs="Times New Roman"/>
          <w:sz w:val="24"/>
          <w:szCs w:val="24"/>
        </w:rPr>
        <w:t xml:space="preserve">я жителей Виллозского городского </w:t>
      </w:r>
      <w:r w:rsidRPr="009B556C">
        <w:rPr>
          <w:rFonts w:ascii="Times New Roman" w:hAnsi="Times New Roman" w:cs="Times New Roman"/>
          <w:sz w:val="24"/>
          <w:szCs w:val="24"/>
        </w:rPr>
        <w:t>поселения услугами организаций  культуры  и библиотек</w:t>
      </w:r>
    </w:p>
    <w:p w:rsidR="0086659C" w:rsidRPr="009B556C" w:rsidRDefault="0086659C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>3.Сохранение и развитие культурного п</w:t>
      </w:r>
      <w:r>
        <w:rPr>
          <w:rFonts w:ascii="Times New Roman" w:hAnsi="Times New Roman" w:cs="Times New Roman"/>
          <w:sz w:val="24"/>
          <w:szCs w:val="24"/>
        </w:rPr>
        <w:t xml:space="preserve">отенциала Виллозского  городского </w:t>
      </w:r>
      <w:r w:rsidRPr="009B556C">
        <w:rPr>
          <w:rFonts w:ascii="Times New Roman" w:hAnsi="Times New Roman" w:cs="Times New Roman"/>
          <w:sz w:val="24"/>
          <w:szCs w:val="24"/>
        </w:rPr>
        <w:t xml:space="preserve"> поселения  </w:t>
      </w:r>
    </w:p>
    <w:p w:rsidR="0086659C" w:rsidRPr="009B556C" w:rsidRDefault="0086659C" w:rsidP="00FA1823">
      <w:pPr>
        <w:ind w:left="284"/>
        <w:jc w:val="both"/>
        <w:rPr>
          <w:sz w:val="24"/>
          <w:szCs w:val="24"/>
        </w:rPr>
      </w:pPr>
      <w:r w:rsidRPr="009B556C">
        <w:rPr>
          <w:sz w:val="24"/>
          <w:szCs w:val="24"/>
        </w:rPr>
        <w:t>4.Формирование позитивной идеологии здорового образа жизни, патриотизма, гражданской и творческой активност</w:t>
      </w:r>
      <w:r>
        <w:rPr>
          <w:sz w:val="24"/>
          <w:szCs w:val="24"/>
        </w:rPr>
        <w:t xml:space="preserve">и жителей  Виллозского городского </w:t>
      </w:r>
      <w:r w:rsidRPr="009B556C">
        <w:rPr>
          <w:sz w:val="24"/>
          <w:szCs w:val="24"/>
        </w:rPr>
        <w:t xml:space="preserve"> поселения</w:t>
      </w:r>
    </w:p>
    <w:p w:rsidR="0086659C" w:rsidRDefault="0086659C" w:rsidP="00866055">
      <w:pPr>
        <w:jc w:val="both"/>
        <w:rPr>
          <w:sz w:val="24"/>
          <w:szCs w:val="24"/>
        </w:rPr>
      </w:pPr>
      <w:r w:rsidRPr="00C74733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подпрограммы:</w:t>
      </w:r>
    </w:p>
    <w:p w:rsidR="0086659C" w:rsidRDefault="0086659C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86659C" w:rsidRDefault="0086659C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86659C" w:rsidRDefault="0086659C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86659C" w:rsidRDefault="0086659C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Переподготовка и повышение квалификации специалистов Муниципальное учреждение «Центр Культуры и Досуга» </w:t>
      </w:r>
      <w:r w:rsidRPr="00844041">
        <w:rPr>
          <w:sz w:val="24"/>
          <w:szCs w:val="24"/>
        </w:rPr>
        <w:t>муниципального образования Виллозское городское поселение Ломоносовского района Ленинградской области</w:t>
      </w:r>
    </w:p>
    <w:p w:rsidR="0086659C" w:rsidRPr="008E341F" w:rsidRDefault="0086659C" w:rsidP="00866055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86659C" w:rsidRPr="00EE0EC5" w:rsidRDefault="0086659C" w:rsidP="00EE0EC5">
      <w:pPr>
        <w:pStyle w:val="ConsPlusNormal"/>
        <w:widowControl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</w:t>
      </w:r>
      <w:r w:rsidRPr="00EE0EC5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86659C" w:rsidRPr="00EE0EC5" w:rsidRDefault="0086659C" w:rsidP="00EE0EC5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86659C" w:rsidRPr="003D47FA" w:rsidRDefault="0086659C" w:rsidP="007877DD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47FA">
        <w:rPr>
          <w:rFonts w:ascii="Times New Roman" w:hAnsi="Times New Roman" w:cs="Times New Roman"/>
          <w:sz w:val="24"/>
          <w:szCs w:val="24"/>
          <w:lang w:eastAsia="ru-RU"/>
        </w:rPr>
        <w:t>Участие активной части населения в мероприятиях по физической культуре и спорту «</w:t>
      </w:r>
      <w:r>
        <w:rPr>
          <w:rFonts w:ascii="Times New Roman" w:hAnsi="Times New Roman" w:cs="Times New Roman"/>
          <w:sz w:val="24"/>
          <w:szCs w:val="24"/>
          <w:lang w:eastAsia="ru-RU"/>
        </w:rPr>
        <w:t>ЗА з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доровый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образ ж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изни. »</w:t>
      </w:r>
    </w:p>
    <w:p w:rsidR="0086659C" w:rsidRDefault="0086659C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86659C" w:rsidRPr="003E367A" w:rsidRDefault="0086659C" w:rsidP="008E341F">
      <w:pPr>
        <w:pStyle w:val="ListParagraph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 xml:space="preserve">Объем средств необходимых для реализации  подпрограммы « Организация услуг культуры и досуга, их сохранение и развитие на </w:t>
      </w:r>
      <w:r>
        <w:rPr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3E367A">
        <w:rPr>
          <w:b/>
          <w:bCs/>
          <w:sz w:val="24"/>
          <w:szCs w:val="24"/>
          <w:lang w:eastAsia="ru-RU"/>
        </w:rPr>
        <w:t xml:space="preserve">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86659C" w:rsidRDefault="0086659C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6659C" w:rsidRDefault="0086659C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8"/>
        <w:gridCol w:w="3931"/>
        <w:gridCol w:w="929"/>
        <w:gridCol w:w="180"/>
        <w:gridCol w:w="900"/>
        <w:gridCol w:w="900"/>
        <w:gridCol w:w="900"/>
        <w:gridCol w:w="1011"/>
        <w:gridCol w:w="850"/>
      </w:tblGrid>
      <w:tr w:rsidR="0086659C" w:rsidRPr="006E6B2E">
        <w:tc>
          <w:tcPr>
            <w:tcW w:w="288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931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7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86659C" w:rsidRPr="006E6B2E">
        <w:tc>
          <w:tcPr>
            <w:tcW w:w="288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009" w:type="dxa"/>
            <w:gridSpan w:val="3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2018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9</w:t>
            </w:r>
          </w:p>
        </w:tc>
        <w:tc>
          <w:tcPr>
            <w:tcW w:w="1861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</w:p>
        </w:tc>
      </w:tr>
      <w:tr w:rsidR="0086659C" w:rsidRPr="006E6B2E">
        <w:tc>
          <w:tcPr>
            <w:tcW w:w="288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29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080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ListParagraph"/>
              <w:autoSpaceDN w:val="0"/>
              <w:adjustRightInd w:val="0"/>
              <w:ind w:left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</w:t>
            </w:r>
            <w:r>
              <w:rPr>
                <w:sz w:val="24"/>
                <w:szCs w:val="24"/>
                <w:lang w:eastAsia="ru-RU"/>
              </w:rPr>
              <w:t xml:space="preserve">территории 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 </w:t>
            </w:r>
            <w:r w:rsidRPr="00CE5825">
              <w:rPr>
                <w:sz w:val="24"/>
                <w:szCs w:val="24"/>
                <w:lang w:eastAsia="ru-RU"/>
              </w:rPr>
              <w:t>городского поселения</w:t>
            </w:r>
          </w:p>
          <w:p w:rsidR="0086659C" w:rsidRPr="00284BFE" w:rsidRDefault="0086659C" w:rsidP="00284BFE">
            <w:pPr>
              <w:autoSpaceDN w:val="0"/>
              <w:adjustRightInd w:val="0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009" w:type="dxa"/>
            <w:gridSpan w:val="3"/>
          </w:tcPr>
          <w:p w:rsidR="0086659C" w:rsidRPr="0090080F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003,9</w:t>
            </w:r>
          </w:p>
        </w:tc>
        <w:tc>
          <w:tcPr>
            <w:tcW w:w="1800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34 223,7</w:t>
            </w: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28 120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10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16280</w:t>
            </w:r>
          </w:p>
        </w:tc>
        <w:tc>
          <w:tcPr>
            <w:tcW w:w="900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4 738,9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17030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5 800,7</w:t>
            </w: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18150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1D2EB0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т.ч. на повышение оплаты труда</w:t>
            </w:r>
          </w:p>
        </w:tc>
        <w:tc>
          <w:tcPr>
            <w:tcW w:w="1109" w:type="dxa"/>
            <w:gridSpan w:val="2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1D2EB0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5 800,7</w:t>
            </w:r>
          </w:p>
        </w:tc>
        <w:tc>
          <w:tcPr>
            <w:tcW w:w="900" w:type="dxa"/>
          </w:tcPr>
          <w:p w:rsidR="0086659C" w:rsidRPr="001D2EB0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5 800,7</w:t>
            </w:r>
          </w:p>
        </w:tc>
        <w:tc>
          <w:tcPr>
            <w:tcW w:w="1011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10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6833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6833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6560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28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10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3250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4560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11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3500</w:t>
            </w:r>
          </w:p>
        </w:tc>
        <w:tc>
          <w:tcPr>
            <w:tcW w:w="85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Default="0086659C" w:rsidP="0090016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5777E3" w:rsidRDefault="0086659C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86659C" w:rsidRPr="001E2C42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Default="0086659C" w:rsidP="00E16107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поселение:</w:t>
      </w:r>
    </w:p>
    <w:p w:rsidR="0086659C" w:rsidRDefault="0086659C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2018 год -  25,5 %</w:t>
      </w:r>
    </w:p>
    <w:p w:rsidR="0086659C" w:rsidRDefault="0086659C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2019 год – 2,5%</w:t>
      </w:r>
    </w:p>
    <w:p w:rsidR="0086659C" w:rsidRDefault="0086659C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  <w:iCs/>
        </w:rPr>
        <w:t>Число участников клубных формир</w:t>
      </w:r>
      <w:r>
        <w:rPr>
          <w:i/>
          <w:iCs/>
        </w:rPr>
        <w:t>ований / число жителей городского</w:t>
      </w:r>
      <w:r w:rsidRPr="001E2C42">
        <w:rPr>
          <w:i/>
          <w:iCs/>
        </w:rPr>
        <w:t xml:space="preserve"> </w:t>
      </w:r>
      <w:r>
        <w:rPr>
          <w:i/>
          <w:iCs/>
        </w:rPr>
        <w:t>поселения  х 100 процентов) 2017</w:t>
      </w:r>
      <w:r w:rsidRPr="001E2C42">
        <w:rPr>
          <w:i/>
          <w:iCs/>
        </w:rPr>
        <w:t xml:space="preserve">г.- </w:t>
      </w:r>
      <w:r>
        <w:rPr>
          <w:i/>
          <w:iCs/>
          <w:sz w:val="22"/>
          <w:szCs w:val="22"/>
        </w:rPr>
        <w:t>800/6300</w:t>
      </w:r>
      <w:r w:rsidRPr="001E2C42">
        <w:rPr>
          <w:i/>
          <w:iCs/>
          <w:sz w:val="22"/>
          <w:szCs w:val="22"/>
        </w:rPr>
        <w:t xml:space="preserve">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</w:p>
    <w:p w:rsidR="0086659C" w:rsidRDefault="0086659C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2017г.-15</w:t>
      </w:r>
      <w:r w:rsidRPr="00AD6EB6">
        <w:t>0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2%</w:t>
      </w:r>
    </w:p>
    <w:p w:rsidR="0086659C" w:rsidRPr="001E2C42" w:rsidRDefault="0086659C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( </w:t>
      </w:r>
      <w:r>
        <w:t>в 2017</w:t>
      </w:r>
      <w:r w:rsidRPr="00230C29">
        <w:t>г. -</w:t>
      </w:r>
      <w:r>
        <w:t xml:space="preserve"> 35</w:t>
      </w:r>
      <w:r>
        <w:rPr>
          <w:sz w:val="24"/>
          <w:szCs w:val="24"/>
        </w:rPr>
        <w:t>) ежегодно на 2%</w:t>
      </w: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FB4F33" w:rsidRDefault="0086659C" w:rsidP="00FB4F33">
      <w:pPr>
        <w:pStyle w:val="ListParagraph"/>
        <w:numPr>
          <w:ilvl w:val="0"/>
          <w:numId w:val="19"/>
        </w:numPr>
        <w:autoSpaceDN w:val="0"/>
        <w:adjustRightInd w:val="0"/>
        <w:rPr>
          <w:b/>
          <w:bCs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</w:t>
      </w:r>
      <w:r>
        <w:rPr>
          <w:b/>
          <w:bCs/>
          <w:sz w:val="28"/>
          <w:szCs w:val="28"/>
          <w:lang w:eastAsia="ru-RU"/>
        </w:rPr>
        <w:t xml:space="preserve">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>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F25E1E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«Организация библиотечного обслуживания, его сохранение и развитие на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поселения»</w:t>
      </w:r>
    </w:p>
    <w:p w:rsidR="0086659C" w:rsidRPr="006E6B2E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8"/>
        <w:gridCol w:w="3292"/>
        <w:gridCol w:w="1216"/>
        <w:gridCol w:w="266"/>
        <w:gridCol w:w="963"/>
        <w:gridCol w:w="955"/>
        <w:gridCol w:w="900"/>
        <w:gridCol w:w="1012"/>
        <w:gridCol w:w="955"/>
      </w:tblGrid>
      <w:tr w:rsidR="0086659C" w:rsidRPr="006E6B2E">
        <w:tc>
          <w:tcPr>
            <w:tcW w:w="438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292" w:type="dxa"/>
            <w:vMerge w:val="restart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7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86659C" w:rsidRPr="006E6B2E">
        <w:tc>
          <w:tcPr>
            <w:tcW w:w="438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  <w:vMerge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3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8</w:t>
            </w:r>
          </w:p>
        </w:tc>
        <w:tc>
          <w:tcPr>
            <w:tcW w:w="1853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9</w:t>
            </w:r>
          </w:p>
        </w:tc>
        <w:tc>
          <w:tcPr>
            <w:tcW w:w="1967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482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63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3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00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01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Сохранение и развитие библиотечного обслуживания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территории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2445" w:type="dxa"/>
            <w:gridSpan w:val="3"/>
          </w:tcPr>
          <w:p w:rsidR="0086659C" w:rsidRPr="0090080F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192,6</w:t>
            </w:r>
          </w:p>
        </w:tc>
        <w:tc>
          <w:tcPr>
            <w:tcW w:w="1853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</w:rPr>
              <w:t>2 327,2</w:t>
            </w:r>
          </w:p>
        </w:tc>
        <w:tc>
          <w:tcPr>
            <w:tcW w:w="101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</w:rPr>
              <w:t>1 820,0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1270</w:t>
            </w:r>
          </w:p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302,6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1190</w:t>
            </w:r>
          </w:p>
        </w:tc>
        <w:tc>
          <w:tcPr>
            <w:tcW w:w="89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497,2</w:t>
            </w:r>
          </w:p>
        </w:tc>
        <w:tc>
          <w:tcPr>
            <w:tcW w:w="101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1150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1D2EB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т.ч. на повышение оплаты труда</w:t>
            </w:r>
          </w:p>
        </w:tc>
        <w:tc>
          <w:tcPr>
            <w:tcW w:w="1216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  <w:gridSpan w:val="2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A77342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A7734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497,2</w:t>
            </w:r>
          </w:p>
        </w:tc>
        <w:tc>
          <w:tcPr>
            <w:tcW w:w="898" w:type="dxa"/>
          </w:tcPr>
          <w:p w:rsidR="0086659C" w:rsidRPr="00A77342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A7734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497,2</w:t>
            </w:r>
          </w:p>
        </w:tc>
        <w:tc>
          <w:tcPr>
            <w:tcW w:w="1012" w:type="dxa"/>
          </w:tcPr>
          <w:p w:rsidR="0086659C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122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360</w:t>
            </w:r>
          </w:p>
        </w:tc>
        <w:tc>
          <w:tcPr>
            <w:tcW w:w="89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01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86659C" w:rsidRPr="006E6B2E">
        <w:tc>
          <w:tcPr>
            <w:tcW w:w="43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29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1229" w:type="dxa"/>
            <w:gridSpan w:val="2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280</w:t>
            </w:r>
          </w:p>
        </w:tc>
        <w:tc>
          <w:tcPr>
            <w:tcW w:w="898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012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450</w:t>
            </w:r>
          </w:p>
        </w:tc>
        <w:tc>
          <w:tcPr>
            <w:tcW w:w="955" w:type="dxa"/>
          </w:tcPr>
          <w:p w:rsidR="0086659C" w:rsidRPr="00284BFE" w:rsidRDefault="0086659C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Pr="006E6B2E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86659C" w:rsidRDefault="0086659C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86659C" w:rsidRDefault="0086659C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6659C" w:rsidRDefault="0086659C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2017г – 1030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86659C" w:rsidRDefault="0086659C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>в 2017 – 233</w:t>
      </w:r>
      <w:r w:rsidRPr="00230C29">
        <w:t>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86659C" w:rsidRDefault="0086659C" w:rsidP="00952F87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2017г.-1150</w:t>
      </w:r>
      <w:r w:rsidRPr="00230C29">
        <w:t>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86659C" w:rsidRDefault="0086659C" w:rsidP="00985729">
      <w:pPr>
        <w:pStyle w:val="1"/>
        <w:widowControl w:val="0"/>
        <w:numPr>
          <w:ilvl w:val="0"/>
          <w:numId w:val="23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поселение:</w:t>
      </w:r>
    </w:p>
    <w:p w:rsidR="0086659C" w:rsidRDefault="0086659C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2018 год -  25,5 %</w:t>
      </w:r>
    </w:p>
    <w:p w:rsidR="0086659C" w:rsidRDefault="0086659C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2019 год – 2,5%</w:t>
      </w:r>
    </w:p>
    <w:p w:rsidR="0086659C" w:rsidRPr="00952F87" w:rsidRDefault="0086659C" w:rsidP="00985729">
      <w:pPr>
        <w:pStyle w:val="ListParagraph"/>
        <w:widowControl/>
        <w:suppressAutoHyphens w:val="0"/>
        <w:autoSpaceDN w:val="0"/>
        <w:adjustRightInd w:val="0"/>
        <w:ind w:left="0"/>
        <w:rPr>
          <w:sz w:val="24"/>
          <w:szCs w:val="24"/>
        </w:rPr>
      </w:pP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6659C" w:rsidRDefault="0086659C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outlineLvl w:val="0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bCs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bCs/>
          <w:spacing w:val="-8"/>
        </w:rPr>
        <w:t>лизации муниципальной программы</w:t>
      </w:r>
    </w:p>
    <w:p w:rsidR="0086659C" w:rsidRDefault="0086659C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86659C" w:rsidRPr="00900163" w:rsidRDefault="0086659C" w:rsidP="002850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86659C" w:rsidRPr="00900163" w:rsidRDefault="0086659C" w:rsidP="006D1819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86659C" w:rsidRPr="00900163" w:rsidRDefault="0086659C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86659C" w:rsidRPr="00900163" w:rsidRDefault="0086659C" w:rsidP="006D1819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сохранение квалифицированных кадров в учреждениях культуры;</w:t>
      </w:r>
    </w:p>
    <w:p w:rsidR="0086659C" w:rsidRPr="00900163" w:rsidRDefault="0086659C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увеличение удельного веса населения, занимающегося и посещающих клубные формирования в учреждениях культуры</w:t>
      </w:r>
    </w:p>
    <w:p w:rsidR="0086659C" w:rsidRPr="00900163" w:rsidRDefault="0086659C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86659C" w:rsidRPr="00900163" w:rsidRDefault="0086659C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86659C" w:rsidRPr="00900163" w:rsidRDefault="0086659C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</w:t>
      </w:r>
      <w:r>
        <w:t xml:space="preserve"> детей и молодежи Виллозского  городского </w:t>
      </w:r>
      <w:r w:rsidRPr="00900163">
        <w:t xml:space="preserve"> поселения.</w:t>
      </w:r>
    </w:p>
    <w:p w:rsidR="0086659C" w:rsidRPr="00900163" w:rsidRDefault="0086659C" w:rsidP="002850CC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</w:t>
      </w:r>
      <w:r>
        <w:rPr>
          <w:rFonts w:ascii="Times New Roman" w:hAnsi="Times New Roman" w:cs="Times New Roman"/>
          <w:sz w:val="24"/>
          <w:szCs w:val="24"/>
        </w:rPr>
        <w:t xml:space="preserve">тельности Виллозского 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поселения  как центра культуры, содействия по улучшению делового климата и инвестиционной привлекательности.</w:t>
      </w:r>
    </w:p>
    <w:p w:rsidR="0086659C" w:rsidRPr="00900163" w:rsidRDefault="0086659C" w:rsidP="00D01D92">
      <w:pPr>
        <w:autoSpaceDN w:val="0"/>
        <w:adjustRightInd w:val="0"/>
        <w:ind w:left="720"/>
        <w:jc w:val="both"/>
        <w:rPr>
          <w:sz w:val="24"/>
          <w:szCs w:val="24"/>
        </w:rPr>
      </w:pPr>
    </w:p>
    <w:p w:rsidR="0086659C" w:rsidRDefault="0086659C" w:rsidP="00D01D92">
      <w:pPr>
        <w:jc w:val="center"/>
        <w:rPr>
          <w:b/>
          <w:bCs/>
          <w:sz w:val="28"/>
          <w:szCs w:val="28"/>
          <w:lang w:eastAsia="en-US"/>
        </w:rPr>
      </w:pPr>
    </w:p>
    <w:p w:rsidR="0086659C" w:rsidRPr="00391484" w:rsidRDefault="0086659C" w:rsidP="00734745">
      <w:pPr>
        <w:jc w:val="center"/>
        <w:outlineLvl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Контроль за выполнением муниципальной п</w:t>
      </w:r>
      <w:r w:rsidRPr="00391484">
        <w:rPr>
          <w:b/>
          <w:bCs/>
          <w:sz w:val="28"/>
          <w:szCs w:val="28"/>
          <w:lang w:eastAsia="en-US"/>
        </w:rPr>
        <w:t>рограммы</w:t>
      </w:r>
    </w:p>
    <w:p w:rsidR="0086659C" w:rsidRDefault="0086659C" w:rsidP="00D01D92">
      <w:pPr>
        <w:autoSpaceDN w:val="0"/>
        <w:adjustRightInd w:val="0"/>
        <w:jc w:val="both"/>
        <w:rPr>
          <w:sz w:val="28"/>
          <w:szCs w:val="28"/>
        </w:rPr>
      </w:pP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Контроль за выполнением программы осуществляться на основе: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86659C" w:rsidRPr="00900163" w:rsidRDefault="0086659C" w:rsidP="006D1819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  <w:lang w:eastAsia="en-US"/>
        </w:rPr>
        <w:t>- подготовки и представления поквартального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</w:rPr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</w:t>
      </w:r>
      <w:r>
        <w:rPr>
          <w:sz w:val="24"/>
          <w:szCs w:val="24"/>
        </w:rPr>
        <w:t xml:space="preserve">раммы осуществляет Глава </w:t>
      </w:r>
      <w:r w:rsidRPr="00900163">
        <w:rPr>
          <w:sz w:val="24"/>
          <w:szCs w:val="24"/>
        </w:rPr>
        <w:t xml:space="preserve"> адми</w:t>
      </w:r>
      <w:r>
        <w:rPr>
          <w:sz w:val="24"/>
          <w:szCs w:val="24"/>
        </w:rPr>
        <w:t>нистрации Виллозского  городского</w:t>
      </w:r>
      <w:r w:rsidRPr="00900163">
        <w:rPr>
          <w:sz w:val="24"/>
          <w:szCs w:val="24"/>
        </w:rPr>
        <w:t xml:space="preserve"> поселения.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Директор </w:t>
      </w:r>
      <w:r>
        <w:rPr>
          <w:sz w:val="24"/>
          <w:szCs w:val="24"/>
          <w:lang w:eastAsia="ru-RU"/>
        </w:rPr>
        <w:t>м</w:t>
      </w:r>
      <w:r w:rsidRPr="00E16107">
        <w:rPr>
          <w:sz w:val="24"/>
          <w:szCs w:val="24"/>
          <w:lang w:eastAsia="ru-RU"/>
        </w:rPr>
        <w:t>униципально</w:t>
      </w:r>
      <w:r>
        <w:rPr>
          <w:sz w:val="24"/>
          <w:szCs w:val="24"/>
          <w:lang w:eastAsia="ru-RU"/>
        </w:rPr>
        <w:t>го</w:t>
      </w:r>
      <w:r w:rsidRPr="00E16107">
        <w:rPr>
          <w:sz w:val="24"/>
          <w:szCs w:val="24"/>
          <w:lang w:eastAsia="ru-RU"/>
        </w:rPr>
        <w:t xml:space="preserve"> учреждени</w:t>
      </w:r>
      <w:r>
        <w:rPr>
          <w:sz w:val="24"/>
          <w:szCs w:val="24"/>
          <w:lang w:eastAsia="ru-RU"/>
        </w:rPr>
        <w:t>я</w:t>
      </w:r>
      <w:r w:rsidRPr="00E16107">
        <w:rPr>
          <w:sz w:val="24"/>
          <w:szCs w:val="24"/>
          <w:lang w:eastAsia="ru-RU"/>
        </w:rPr>
        <w:t xml:space="preserve"> «Центр Культуры и Досуга» муниципального образования Виллозское городское поселение Ломоносовского района Ленинградской области</w:t>
      </w:r>
      <w:r w:rsidRPr="00900163">
        <w:rPr>
          <w:sz w:val="24"/>
          <w:szCs w:val="24"/>
          <w:lang w:eastAsia="ru-RU"/>
        </w:rPr>
        <w:t xml:space="preserve"> поселение осуществляет: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непосредственный контроль за ходом реализации мероприятий муниципальной программы;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координацию выполнения мероприятий муниципальной программы;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обеспечение эффективности реализации муниципальной программы, целевого использования средств;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86659C" w:rsidRPr="00900163" w:rsidRDefault="0086659C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r w:rsidRPr="00900163">
          <w:rPr>
            <w:sz w:val="24"/>
            <w:szCs w:val="24"/>
          </w:rPr>
          <w:t>Порядк</w:t>
        </w:r>
      </w:hyperlink>
      <w:r w:rsidRPr="00900163">
        <w:rPr>
          <w:sz w:val="24"/>
          <w:szCs w:val="24"/>
        </w:rPr>
        <w:t>ом принятия решений о разработке муниципальны</w:t>
      </w:r>
      <w:r>
        <w:rPr>
          <w:sz w:val="24"/>
          <w:szCs w:val="24"/>
        </w:rPr>
        <w:t>х программ Виллозского городского</w:t>
      </w:r>
      <w:r w:rsidRPr="00900163">
        <w:rPr>
          <w:sz w:val="24"/>
          <w:szCs w:val="24"/>
        </w:rPr>
        <w:t xml:space="preserve"> поселения, их формирования и реализации.</w:t>
      </w:r>
    </w:p>
    <w:p w:rsidR="0086659C" w:rsidRPr="006813D4" w:rsidRDefault="0086659C" w:rsidP="00E1610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А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дм</w:t>
      </w:r>
      <w:r>
        <w:rPr>
          <w:rFonts w:ascii="Times New Roman" w:hAnsi="Times New Roman" w:cs="Times New Roman"/>
          <w:sz w:val="24"/>
          <w:szCs w:val="24"/>
          <w:lang w:eastAsia="ru-RU"/>
        </w:rPr>
        <w:t>инистрация Виллозского городского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докладываются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Виллозского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86659C" w:rsidRPr="006813D4" w:rsidSect="006467DE"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26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57145"/>
    <w:rsid w:val="00082ED4"/>
    <w:rsid w:val="00090FC8"/>
    <w:rsid w:val="0009613A"/>
    <w:rsid w:val="000A1603"/>
    <w:rsid w:val="000A1B83"/>
    <w:rsid w:val="000A1F05"/>
    <w:rsid w:val="000A3ACA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327A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1ECA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501BD"/>
    <w:rsid w:val="0055084C"/>
    <w:rsid w:val="005549BE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55F1"/>
    <w:rsid w:val="00637436"/>
    <w:rsid w:val="00640D44"/>
    <w:rsid w:val="006467DE"/>
    <w:rsid w:val="0064684A"/>
    <w:rsid w:val="00650859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320C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6659C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8065A"/>
    <w:rsid w:val="00981825"/>
    <w:rsid w:val="00981F37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63072"/>
    <w:rsid w:val="00A63F40"/>
    <w:rsid w:val="00A65178"/>
    <w:rsid w:val="00A671BA"/>
    <w:rsid w:val="00A70BBB"/>
    <w:rsid w:val="00A715A7"/>
    <w:rsid w:val="00A71DD3"/>
    <w:rsid w:val="00A751EC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E95"/>
    <w:rsid w:val="00CE7DC7"/>
    <w:rsid w:val="00CF0CFE"/>
    <w:rsid w:val="00CF2742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DF542F"/>
    <w:rsid w:val="00E011BE"/>
    <w:rsid w:val="00E0391D"/>
    <w:rsid w:val="00E06FDF"/>
    <w:rsid w:val="00E1395C"/>
    <w:rsid w:val="00E153B0"/>
    <w:rsid w:val="00E1550D"/>
    <w:rsid w:val="00E16107"/>
    <w:rsid w:val="00E20424"/>
    <w:rsid w:val="00E206BD"/>
    <w:rsid w:val="00E22A58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614C"/>
    <w:rsid w:val="00F05908"/>
    <w:rsid w:val="00F120E9"/>
    <w:rsid w:val="00F16C6A"/>
    <w:rsid w:val="00F20505"/>
    <w:rsid w:val="00F25E1E"/>
    <w:rsid w:val="00F311B6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03F5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92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aliases w:val="Обычный (Web)1,Обычный (веб)1,Обычный (веб)11"/>
    <w:basedOn w:val="Normal"/>
    <w:link w:val="NormalWebChar"/>
    <w:uiPriority w:val="99"/>
    <w:rsid w:val="00D01D92"/>
    <w:pPr>
      <w:widowControl/>
      <w:suppressAutoHyphens w:val="0"/>
      <w:autoSpaceDE/>
      <w:spacing w:before="100" w:beforeAutospacing="1" w:after="119"/>
    </w:pPr>
    <w:rPr>
      <w:rFonts w:eastAsia="Calibri"/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D01D92"/>
    <w:pPr>
      <w:widowControl/>
      <w:tabs>
        <w:tab w:val="num" w:pos="720"/>
      </w:tabs>
      <w:suppressAutoHyphens w:val="0"/>
      <w:autoSpaceDE/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NormalWebChar">
    <w:name w:val="Normal (Web) Char"/>
    <w:aliases w:val="Обычный (Web)1 Char,Обычный (веб)1 Char,Обычный (веб)11 Char"/>
    <w:link w:val="NormalWeb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168F3"/>
    <w:pPr>
      <w:ind w:left="720"/>
    </w:pPr>
  </w:style>
  <w:style w:type="table" w:styleId="TableGrid">
    <w:name w:val="Table Grid"/>
    <w:basedOn w:val="TableNormal"/>
    <w:uiPriority w:val="99"/>
    <w:rsid w:val="009916C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BodyText">
    <w:name w:val="Body Text"/>
    <w:aliases w:val="Знак"/>
    <w:basedOn w:val="Normal"/>
    <w:link w:val="BodyTextChar2"/>
    <w:uiPriority w:val="99"/>
    <w:rsid w:val="00866055"/>
    <w:pPr>
      <w:widowControl/>
      <w:suppressAutoHyphens w:val="0"/>
      <w:autoSpaceDE/>
      <w:jc w:val="both"/>
    </w:pPr>
    <w:rPr>
      <w:rFonts w:ascii="Calibri" w:eastAsia="Calibri" w:hAnsi="Calibri" w:cs="Calibri"/>
      <w:sz w:val="28"/>
      <w:szCs w:val="28"/>
      <w:lang w:eastAsia="ru-RU"/>
    </w:rPr>
  </w:style>
  <w:style w:type="character" w:customStyle="1" w:styleId="BodyTextChar1">
    <w:name w:val="Body Text Char1"/>
    <w:aliases w:val="Знак Char1"/>
    <w:basedOn w:val="DefaultParagraphFont"/>
    <w:link w:val="BodyText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BodyTextChar2">
    <w:name w:val="Body Text Char2"/>
    <w:aliases w:val="Знак Char2"/>
    <w:basedOn w:val="DefaultParagraphFont"/>
    <w:link w:val="BodyText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rsid w:val="00866055"/>
    <w:pPr>
      <w:widowControl/>
      <w:suppressAutoHyphens w:val="0"/>
      <w:autoSpaceDE/>
      <w:ind w:left="2552"/>
      <w:jc w:val="both"/>
    </w:pPr>
    <w:rPr>
      <w:sz w:val="28"/>
      <w:szCs w:val="28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DocumentMap">
    <w:name w:val="Document Map"/>
    <w:basedOn w:val="Normal"/>
    <w:link w:val="DocumentMapChar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8</Pages>
  <Words>2684</Words>
  <Characters>15304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Светлана</cp:lastModifiedBy>
  <cp:revision>10</cp:revision>
  <cp:lastPrinted>2019-02-25T15:11:00Z</cp:lastPrinted>
  <dcterms:created xsi:type="dcterms:W3CDTF">2018-07-24T14:13:00Z</dcterms:created>
  <dcterms:modified xsi:type="dcterms:W3CDTF">2019-02-27T05:26:00Z</dcterms:modified>
</cp:coreProperties>
</file>